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5AFDF" w14:textId="7662B2AA" w:rsidR="00165DE8" w:rsidRDefault="00165DE8" w:rsidP="00DB240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identifikaci ostatků významného barokního lékaře</w:t>
      </w:r>
    </w:p>
    <w:p w14:paraId="05C19ADE" w14:textId="5C22263C" w:rsidR="00165DE8" w:rsidRPr="00017F83" w:rsidRDefault="00165DE8" w:rsidP="00DB240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324744">
        <w:rPr>
          <w:rFonts w:cstheme="minorHAnsi"/>
          <w:sz w:val="20"/>
          <w:szCs w:val="20"/>
        </w:rPr>
        <w:t>10</w:t>
      </w:r>
      <w:r>
        <w:rPr>
          <w:rFonts w:cstheme="minorHAnsi"/>
          <w:sz w:val="20"/>
          <w:szCs w:val="20"/>
        </w:rPr>
        <w:t>. července 2025</w:t>
      </w:r>
    </w:p>
    <w:p w14:paraId="28AA2F64" w14:textId="77777777" w:rsidR="00165DE8" w:rsidRDefault="00165DE8" w:rsidP="00DB2401"/>
    <w:p w14:paraId="2A4B2CCA" w14:textId="77777777" w:rsidR="009801F1" w:rsidRPr="00E71502" w:rsidRDefault="009801F1" w:rsidP="00DB2401">
      <w:pPr>
        <w:jc w:val="both"/>
        <w:rPr>
          <w:b/>
          <w:bCs/>
          <w:sz w:val="28"/>
          <w:szCs w:val="28"/>
        </w:rPr>
      </w:pPr>
      <w:r w:rsidRPr="00E71502">
        <w:rPr>
          <w:b/>
          <w:bCs/>
          <w:sz w:val="28"/>
          <w:szCs w:val="28"/>
        </w:rPr>
        <w:t>Po více než 300 letech byly identifikovány ostatky významného barokního lékaře Jana Františka Löwa z Erlsfeldu</w:t>
      </w:r>
    </w:p>
    <w:p w14:paraId="21021A1A" w14:textId="77777777" w:rsidR="009801F1" w:rsidRDefault="009801F1" w:rsidP="00DB2401">
      <w:pPr>
        <w:jc w:val="both"/>
      </w:pPr>
    </w:p>
    <w:p w14:paraId="68B00D51" w14:textId="01C0EB32" w:rsidR="009801F1" w:rsidRPr="009801F1" w:rsidRDefault="009801F1" w:rsidP="00DB2401">
      <w:pPr>
        <w:jc w:val="both"/>
        <w:rPr>
          <w:b/>
          <w:bCs/>
        </w:rPr>
      </w:pPr>
      <w:r w:rsidRPr="009801F1">
        <w:rPr>
          <w:b/>
          <w:bCs/>
        </w:rPr>
        <w:t>Antropologové z Národního muzea</w:t>
      </w:r>
      <w:r w:rsidR="006C2704">
        <w:rPr>
          <w:b/>
          <w:bCs/>
        </w:rPr>
        <w:t xml:space="preserve"> </w:t>
      </w:r>
      <w:r w:rsidRPr="009801F1">
        <w:rPr>
          <w:b/>
          <w:bCs/>
        </w:rPr>
        <w:t>ve spolupráci s</w:t>
      </w:r>
      <w:r>
        <w:rPr>
          <w:b/>
          <w:bCs/>
        </w:rPr>
        <w:t> </w:t>
      </w:r>
      <w:r w:rsidRPr="009801F1">
        <w:rPr>
          <w:b/>
          <w:bCs/>
        </w:rPr>
        <w:t>Kriminalistickým ústavem Policie ČR, Ústavem soudního lékařství ÚVN, archiváři a</w:t>
      </w:r>
      <w:r>
        <w:rPr>
          <w:b/>
          <w:bCs/>
        </w:rPr>
        <w:t> </w:t>
      </w:r>
      <w:r w:rsidRPr="009801F1">
        <w:rPr>
          <w:b/>
          <w:bCs/>
        </w:rPr>
        <w:t>knihovníky oznámili významný objev</w:t>
      </w:r>
      <w:r w:rsidR="009F663A">
        <w:rPr>
          <w:b/>
          <w:bCs/>
        </w:rPr>
        <w:t>,</w:t>
      </w:r>
      <w:r w:rsidRPr="009801F1">
        <w:rPr>
          <w:b/>
          <w:bCs/>
        </w:rPr>
        <w:t xml:space="preserve"> a to, že</w:t>
      </w:r>
      <w:r w:rsidR="006C2704">
        <w:rPr>
          <w:b/>
          <w:bCs/>
        </w:rPr>
        <w:t> </w:t>
      </w:r>
      <w:r w:rsidRPr="009801F1">
        <w:rPr>
          <w:b/>
          <w:bCs/>
        </w:rPr>
        <w:t>identifikovali ostatky Jana Františka Löwa z</w:t>
      </w:r>
      <w:r w:rsidR="00D04F06">
        <w:rPr>
          <w:b/>
          <w:bCs/>
        </w:rPr>
        <w:t> </w:t>
      </w:r>
      <w:r w:rsidRPr="009801F1">
        <w:rPr>
          <w:b/>
          <w:bCs/>
        </w:rPr>
        <w:t>Erlsfeldu</w:t>
      </w:r>
      <w:r w:rsidR="00D04F06">
        <w:rPr>
          <w:b/>
          <w:bCs/>
        </w:rPr>
        <w:t xml:space="preserve"> </w:t>
      </w:r>
      <w:r w:rsidRPr="009801F1">
        <w:rPr>
          <w:b/>
          <w:bCs/>
        </w:rPr>
        <w:t>(1648–1725), předního barokního lékaře, šlechtice a čtyřnásobného rektora Univerzity Karlovy.</w:t>
      </w:r>
      <w:r>
        <w:rPr>
          <w:b/>
          <w:bCs/>
        </w:rPr>
        <w:t xml:space="preserve"> </w:t>
      </w:r>
      <w:r w:rsidRPr="009801F1">
        <w:rPr>
          <w:b/>
          <w:bCs/>
        </w:rPr>
        <w:t>Tento úspěch přichází symbolicky právě v roce, kdy uplynulo 300 let od</w:t>
      </w:r>
      <w:r>
        <w:rPr>
          <w:b/>
          <w:bCs/>
        </w:rPr>
        <w:t> </w:t>
      </w:r>
      <w:r w:rsidRPr="009801F1">
        <w:rPr>
          <w:b/>
          <w:bCs/>
        </w:rPr>
        <w:t>jeho úmrtí a zároveň 100 let od narození prof. Emanuela Vlčka, který se o identifikaci Löwa pokoušel již v roce 1971.</w:t>
      </w:r>
    </w:p>
    <w:p w14:paraId="44FBCD45" w14:textId="77777777" w:rsidR="009801F1" w:rsidRDefault="009801F1" w:rsidP="00DB2401">
      <w:pPr>
        <w:jc w:val="both"/>
      </w:pPr>
    </w:p>
    <w:p w14:paraId="0AFE98AD" w14:textId="7BBC1957" w:rsidR="009801F1" w:rsidRDefault="009801F1" w:rsidP="00DB2401">
      <w:pPr>
        <w:jc w:val="both"/>
      </w:pPr>
      <w:r>
        <w:t>K identifikaci došlo v rámci revize kosterního materiálu</w:t>
      </w:r>
      <w:r w:rsidR="00D04F06">
        <w:t xml:space="preserve"> </w:t>
      </w:r>
      <w:r>
        <w:t>uloženého ve sbírkách Národního muzea. Část ostatků byla do sbírek převezena již v roce 1971, další část pochází z let 1999</w:t>
      </w:r>
      <w:r w:rsidR="00D04F06">
        <w:t>–</w:t>
      </w:r>
      <w:r>
        <w:t xml:space="preserve">2000. </w:t>
      </w:r>
      <w:r w:rsidR="00EA7790">
        <w:t xml:space="preserve">Přesto, že byly vyzvednuty z krypty kostela Panny Marie Vítězné a svatého Antonína </w:t>
      </w:r>
      <w:r w:rsidR="001D4099">
        <w:t>P</w:t>
      </w:r>
      <w:r w:rsidR="00EA7790">
        <w:t>edu</w:t>
      </w:r>
      <w:r w:rsidR="001D4099">
        <w:t>á</w:t>
      </w:r>
      <w:r w:rsidR="00EA7790">
        <w:t>nského,</w:t>
      </w:r>
      <w:r>
        <w:t xml:space="preserve"> předpokládalo</w:t>
      </w:r>
      <w:r w:rsidR="00EA7790">
        <w:t xml:space="preserve"> se</w:t>
      </w:r>
      <w:r>
        <w:t>, že jde o běžné ostatky bez většího historického významu. Nový výzkum však odhalil, že by mezi nimi mohl být právě Löw z Erlsfeldu – osobní lékař knížete Jana Adolfa I. ze Schwarzenbergu a císařského dvora, autor první české učebnice soudního lékařství Theatrum medico-judicorum a vedoucí lékař při exhumaci ostatků sv. Jana Nepomuckého v roce 1719.</w:t>
      </w:r>
    </w:p>
    <w:p w14:paraId="6433D8B2" w14:textId="77777777" w:rsidR="009801F1" w:rsidRDefault="009801F1" w:rsidP="00DB2401">
      <w:pPr>
        <w:jc w:val="both"/>
      </w:pPr>
    </w:p>
    <w:p w14:paraId="340D192E" w14:textId="6982568F" w:rsidR="009801F1" w:rsidRDefault="009801F1" w:rsidP="00DB2401">
      <w:pPr>
        <w:jc w:val="both"/>
      </w:pPr>
      <w:r>
        <w:t>Při studiu archivní dokumentace bylo zjištěno, že se profesor Emanuel Vlček v roce 1971 pokusil Löwa identifikovat, ale tehdejší metody nebyly dostatečné. Navíc byly mezi ostatky nalezeny tzv. celudky – pohřební medailony, které naznačovaly, že nejde o řeholníky, ale o šlechtice</w:t>
      </w:r>
      <w:r w:rsidR="00D04F06">
        <w:t>.</w:t>
      </w:r>
      <w:r w:rsidR="00EA7790">
        <w:t xml:space="preserve"> </w:t>
      </w:r>
    </w:p>
    <w:p w14:paraId="758BBE7E" w14:textId="77777777" w:rsidR="009801F1" w:rsidRDefault="009801F1" w:rsidP="00DB2401">
      <w:pPr>
        <w:jc w:val="both"/>
      </w:pPr>
    </w:p>
    <w:p w14:paraId="0D17DE3D" w14:textId="6A29E278" w:rsidR="009801F1" w:rsidRDefault="009801F1" w:rsidP="00DB2401">
      <w:pPr>
        <w:jc w:val="both"/>
      </w:pPr>
      <w:r>
        <w:t>Ve výzkumu sehrála klíčovou roli osteologická analýza</w:t>
      </w:r>
      <w:r w:rsidR="00017F83">
        <w:t>,</w:t>
      </w:r>
      <w:r w:rsidR="00017F83" w:rsidRPr="00017F83">
        <w:t xml:space="preserve"> vědecké zkoumání lidských kostí, které umožňuje získat informace o jednotlivci – jeho věku, pohlaví, tělesné výšce, zdravotním stavu, životním stylu nebo případných onemocněních. V archeologii a antropologii je to klíčová metoda pro identifikaci a rekonstrukci života lidí z minulosti.</w:t>
      </w:r>
      <w:r>
        <w:t xml:space="preserve"> </w:t>
      </w:r>
      <w:r w:rsidR="00017F83">
        <w:t>A</w:t>
      </w:r>
      <w:r>
        <w:t xml:space="preserve"> metoda superprojekce,</w:t>
      </w:r>
      <w:r w:rsidR="00017F83">
        <w:t xml:space="preserve"> což</w:t>
      </w:r>
      <w:r w:rsidR="00017F83" w:rsidRPr="00017F83">
        <w:t xml:space="preserve"> je forenzní technika, která se používá k identifikaci neznámých lidských ostatků – zejména lebek – porovnáním jejich anatomických znaků s dochovanými portréty, fotografiemi nebo obrazovou dokumentací známé osoby.</w:t>
      </w:r>
      <w:r>
        <w:t xml:space="preserve"> Výsledky potvrdily nejen shodu anatomických znaků, ale také přítomnost zdravotních komplikací, které byly popsány v Löwově osobním deníku.</w:t>
      </w:r>
    </w:p>
    <w:p w14:paraId="67B58461" w14:textId="77777777" w:rsidR="009801F1" w:rsidRDefault="009801F1" w:rsidP="00DB2401">
      <w:pPr>
        <w:jc w:val="both"/>
      </w:pPr>
    </w:p>
    <w:p w14:paraId="1B4ED3E9" w14:textId="39A45C40" w:rsidR="00165DE8" w:rsidRDefault="009801F1" w:rsidP="00DB2401">
      <w:pPr>
        <w:jc w:val="both"/>
      </w:pPr>
      <w:r>
        <w:t>Identifikace ostatků tak přináší nejen nový vhled do života jedné z nejvýznamnějších osobností české barokní medicíny, ale také symbolicky uzavírá příběh, který začal před více než půl stoletím. Že se vše podařilo právě v roce tak významných výročí, je působivou shodou okolností.</w:t>
      </w:r>
    </w:p>
    <w:p w14:paraId="34718E8F" w14:textId="77777777" w:rsidR="009801F1" w:rsidRDefault="009801F1" w:rsidP="00DB2401">
      <w:pPr>
        <w:jc w:val="both"/>
      </w:pPr>
    </w:p>
    <w:p w14:paraId="5FA6754C" w14:textId="77777777" w:rsidR="00165DE8" w:rsidRPr="00233B2A" w:rsidRDefault="00165DE8" w:rsidP="00DB2401">
      <w:pPr>
        <w:jc w:val="both"/>
      </w:pPr>
      <w:r w:rsidRPr="0075620B">
        <w:t xml:space="preserve">Více informací naleznete na </w:t>
      </w:r>
      <w:hyperlink r:id="rId9" w:history="1">
        <w:r w:rsidRPr="0075620B">
          <w:rPr>
            <w:rStyle w:val="Hypertextovodkaz"/>
            <w:color w:val="auto"/>
            <w:u w:val="none"/>
          </w:rPr>
          <w:t>www.nm.cz</w:t>
        </w:r>
      </w:hyperlink>
      <w:r>
        <w:t xml:space="preserve">  </w:t>
      </w:r>
    </w:p>
    <w:p w14:paraId="0FEED48E" w14:textId="77777777" w:rsidR="00165DE8" w:rsidRDefault="00165DE8" w:rsidP="00DB2401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585D0D4C" w14:textId="77777777" w:rsidR="00165DE8" w:rsidRPr="00EE38FC" w:rsidRDefault="00165DE8" w:rsidP="00DB2401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04D401EB" w14:textId="77777777" w:rsidR="00165DE8" w:rsidRPr="00EE38FC" w:rsidRDefault="00165DE8" w:rsidP="00DB2401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lastRenderedPageBreak/>
        <w:t xml:space="preserve">Vedoucí Oddělení vnějších vztahů </w:t>
      </w:r>
    </w:p>
    <w:p w14:paraId="545A37A9" w14:textId="77777777" w:rsidR="00165DE8" w:rsidRPr="00EE38FC" w:rsidRDefault="00165DE8" w:rsidP="00DB2401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24163D71" w14:textId="77777777" w:rsidR="00165DE8" w:rsidRPr="00EE38FC" w:rsidRDefault="00165DE8" w:rsidP="00DB2401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043FD2E0" w14:textId="77777777" w:rsidR="00165DE8" w:rsidRPr="00EE38FC" w:rsidRDefault="00165DE8" w:rsidP="00DB2401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20145E8D" w14:textId="2EF384F3" w:rsidR="00165DE8" w:rsidRPr="00017F83" w:rsidRDefault="00165DE8" w:rsidP="00DB2401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sectPr w:rsidR="00165DE8" w:rsidRPr="00017F83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BBC8" w14:textId="77777777" w:rsidR="00884EE3" w:rsidRDefault="00884EE3" w:rsidP="00791B67">
      <w:r>
        <w:separator/>
      </w:r>
    </w:p>
  </w:endnote>
  <w:endnote w:type="continuationSeparator" w:id="0">
    <w:p w14:paraId="348031D7" w14:textId="77777777" w:rsidR="00884EE3" w:rsidRDefault="00884EE3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E7BC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3022E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E84C162" wp14:editId="15FB7750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9B2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3EC1B444" wp14:editId="282D7CDB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5E37" w14:textId="77777777" w:rsidR="00884EE3" w:rsidRDefault="00884EE3" w:rsidP="00791B67">
      <w:r>
        <w:separator/>
      </w:r>
    </w:p>
  </w:footnote>
  <w:footnote w:type="continuationSeparator" w:id="0">
    <w:p w14:paraId="517D34B7" w14:textId="77777777" w:rsidR="00884EE3" w:rsidRDefault="00884EE3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42C35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29B2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CA02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B1D0011" wp14:editId="52987B5E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41BA37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635AF82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C62AA8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B1D0011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741BA37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635AF82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45C62AA8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DE8"/>
    <w:rsid w:val="00017F83"/>
    <w:rsid w:val="00055EFB"/>
    <w:rsid w:val="000C45B1"/>
    <w:rsid w:val="000C7CFB"/>
    <w:rsid w:val="00165DE8"/>
    <w:rsid w:val="00166E3D"/>
    <w:rsid w:val="001B0432"/>
    <w:rsid w:val="001B67D1"/>
    <w:rsid w:val="001C35C2"/>
    <w:rsid w:val="001D4099"/>
    <w:rsid w:val="00241B90"/>
    <w:rsid w:val="00324744"/>
    <w:rsid w:val="004A73B0"/>
    <w:rsid w:val="005D0B9D"/>
    <w:rsid w:val="006C2704"/>
    <w:rsid w:val="00791B67"/>
    <w:rsid w:val="00884EE3"/>
    <w:rsid w:val="0089770D"/>
    <w:rsid w:val="009801F1"/>
    <w:rsid w:val="009977F3"/>
    <w:rsid w:val="009F663A"/>
    <w:rsid w:val="00A303E2"/>
    <w:rsid w:val="00A31C8E"/>
    <w:rsid w:val="00BE6520"/>
    <w:rsid w:val="00C502AA"/>
    <w:rsid w:val="00CA1D8F"/>
    <w:rsid w:val="00CB0B05"/>
    <w:rsid w:val="00CB357A"/>
    <w:rsid w:val="00D04F06"/>
    <w:rsid w:val="00DB2401"/>
    <w:rsid w:val="00E14D8A"/>
    <w:rsid w:val="00E71502"/>
    <w:rsid w:val="00EA7790"/>
    <w:rsid w:val="00FB2308"/>
    <w:rsid w:val="00FC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50539"/>
  <w15:chartTrackingRefBased/>
  <w15:docId w15:val="{356D4381-5477-48EF-A51C-332312ED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165DE8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vapilovakr\Downloads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e15b6-40d6-4692-ae1a-0052fc993e14">
      <Terms xmlns="http://schemas.microsoft.com/office/infopath/2007/PartnerControls"/>
    </lcf76f155ced4ddcb4097134ff3c332f>
    <TaxCatchAll xmlns="72108b79-8fff-470d-afdf-58fa270290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8" ma:contentTypeDescription="Vytvoří nový dokument" ma:contentTypeScope="" ma:versionID="710394b00ff5802094b2b395a8c36992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aa3751429288a45c29d295b638410c0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b62e15b6-40d6-4692-ae1a-0052fc993e14"/>
    <ds:schemaRef ds:uri="72108b79-8fff-470d-afdf-58fa27029092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C710F-3724-4028-BFE9-382973DD5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962</TotalTime>
  <Pages>2</Pages>
  <Words>431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Kvapilová Kristina</dc:creator>
  <cp:keywords/>
  <dc:description/>
  <cp:lastModifiedBy>Urbanová Veronika</cp:lastModifiedBy>
  <cp:revision>6</cp:revision>
  <dcterms:created xsi:type="dcterms:W3CDTF">2025-07-09T14:26:00Z</dcterms:created>
  <dcterms:modified xsi:type="dcterms:W3CDTF">2025-07-10T06:39:00Z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MediaServiceImageTags">
    <vt:lpwstr/>
  </property>
</Properties>
</file>