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13CF" w14:textId="084F6D15" w:rsidR="002378BF" w:rsidRDefault="009C7C2F" w:rsidP="006D022C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Knižní ilustrace manželů Šalamounových připo</w:t>
      </w:r>
      <w:r w:rsidR="002D5125">
        <w:rPr>
          <w:rFonts w:cstheme="minorHAnsi"/>
          <w:b/>
          <w:sz w:val="28"/>
          <w:szCs w:val="28"/>
        </w:rPr>
        <w:t>m</w:t>
      </w:r>
      <w:r w:rsidR="000B0BB0">
        <w:rPr>
          <w:rFonts w:cstheme="minorHAnsi"/>
          <w:b/>
          <w:sz w:val="28"/>
          <w:szCs w:val="28"/>
        </w:rPr>
        <w:t>íná</w:t>
      </w:r>
      <w:r w:rsidR="002D5125">
        <w:rPr>
          <w:rFonts w:cstheme="minorHAnsi"/>
          <w:b/>
          <w:sz w:val="28"/>
          <w:szCs w:val="28"/>
        </w:rPr>
        <w:t xml:space="preserve"> výstava v Národním muzeu s názvem Knihy </w:t>
      </w:r>
      <w:proofErr w:type="spellStart"/>
      <w:r w:rsidR="002D5125">
        <w:rPr>
          <w:rFonts w:cstheme="minorHAnsi"/>
          <w:b/>
          <w:sz w:val="28"/>
          <w:szCs w:val="28"/>
        </w:rPr>
        <w:t>poŠalamounsku</w:t>
      </w:r>
      <w:proofErr w:type="spellEnd"/>
    </w:p>
    <w:p w14:paraId="4A5E15DD" w14:textId="77777777" w:rsidR="002378BF" w:rsidRDefault="002378BF" w:rsidP="006D022C">
      <w:pPr>
        <w:rPr>
          <w:rFonts w:cstheme="minorHAnsi"/>
          <w:b/>
          <w:sz w:val="28"/>
          <w:szCs w:val="28"/>
        </w:rPr>
      </w:pPr>
    </w:p>
    <w:p w14:paraId="7AD5936E" w14:textId="7D20E21A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Tiskové oznámení k otevření výstavy </w:t>
      </w:r>
      <w:r w:rsidR="007122E2">
        <w:rPr>
          <w:rFonts w:cstheme="minorHAnsi"/>
          <w:sz w:val="20"/>
          <w:szCs w:val="20"/>
        </w:rPr>
        <w:t xml:space="preserve">Knihy </w:t>
      </w:r>
      <w:proofErr w:type="spellStart"/>
      <w:r w:rsidR="007122E2">
        <w:rPr>
          <w:rFonts w:cstheme="minorHAnsi"/>
          <w:sz w:val="20"/>
          <w:szCs w:val="20"/>
        </w:rPr>
        <w:t>poŠalamounsku</w:t>
      </w:r>
      <w:proofErr w:type="spellEnd"/>
    </w:p>
    <w:p w14:paraId="6E85CE1B" w14:textId="4873953F" w:rsidR="00692FB7" w:rsidRPr="0075620B" w:rsidRDefault="00692FB7" w:rsidP="00692FB7">
      <w:pPr>
        <w:jc w:val="both"/>
        <w:rPr>
          <w:rFonts w:cstheme="minorHAnsi"/>
          <w:sz w:val="20"/>
          <w:szCs w:val="20"/>
        </w:rPr>
      </w:pPr>
      <w:r w:rsidRPr="0075620B">
        <w:rPr>
          <w:rFonts w:cstheme="minorHAnsi"/>
          <w:sz w:val="20"/>
          <w:szCs w:val="20"/>
        </w:rPr>
        <w:t xml:space="preserve">Praha, </w:t>
      </w:r>
      <w:r w:rsidR="002D5125">
        <w:rPr>
          <w:rFonts w:cstheme="minorHAnsi"/>
          <w:sz w:val="20"/>
          <w:szCs w:val="20"/>
        </w:rPr>
        <w:t>2</w:t>
      </w:r>
      <w:r w:rsidR="000B0BB0">
        <w:rPr>
          <w:rFonts w:cstheme="minorHAnsi"/>
          <w:sz w:val="20"/>
          <w:szCs w:val="20"/>
        </w:rPr>
        <w:t>8</w:t>
      </w:r>
      <w:r w:rsidRPr="0075620B">
        <w:rPr>
          <w:rFonts w:cstheme="minorHAnsi"/>
          <w:sz w:val="20"/>
          <w:szCs w:val="20"/>
        </w:rPr>
        <w:t xml:space="preserve">. </w:t>
      </w:r>
      <w:r w:rsidR="002D5125">
        <w:rPr>
          <w:rFonts w:cstheme="minorHAnsi"/>
          <w:sz w:val="20"/>
          <w:szCs w:val="20"/>
        </w:rPr>
        <w:t>května</w:t>
      </w:r>
      <w:r w:rsidRPr="0075620B">
        <w:rPr>
          <w:rFonts w:cstheme="minorHAnsi"/>
          <w:sz w:val="20"/>
          <w:szCs w:val="20"/>
        </w:rPr>
        <w:t xml:space="preserve"> 2025</w:t>
      </w:r>
    </w:p>
    <w:p w14:paraId="1E40D86C" w14:textId="77777777" w:rsidR="00692FB7" w:rsidRPr="0075620B" w:rsidRDefault="00692FB7" w:rsidP="00692FB7">
      <w:pPr>
        <w:jc w:val="both"/>
        <w:rPr>
          <w:rStyle w:val="Hypertextovodkaz"/>
          <w:color w:val="auto"/>
          <w:u w:val="none"/>
        </w:rPr>
      </w:pPr>
    </w:p>
    <w:p w14:paraId="4C7A625C" w14:textId="6409C1B1" w:rsidR="002E4FFE" w:rsidRDefault="00511E82" w:rsidP="00D974C9">
      <w:pPr>
        <w:jc w:val="both"/>
        <w:rPr>
          <w:rStyle w:val="Hypertextovodkaz"/>
          <w:rFonts w:cstheme="minorHAnsi"/>
          <w:b/>
          <w:bCs/>
          <w:color w:val="auto"/>
          <w:u w:val="none"/>
        </w:rPr>
      </w:pPr>
      <w:r>
        <w:rPr>
          <w:rStyle w:val="Hypertextovodkaz"/>
          <w:rFonts w:cstheme="minorHAnsi"/>
          <w:b/>
          <w:bCs/>
          <w:color w:val="auto"/>
          <w:u w:val="none"/>
        </w:rPr>
        <w:t xml:space="preserve">Průřez tvorbou dvojice </w:t>
      </w:r>
      <w:r w:rsidR="00DC1E02">
        <w:rPr>
          <w:rStyle w:val="Hypertextovodkaz"/>
          <w:rFonts w:cstheme="minorHAnsi"/>
          <w:b/>
          <w:bCs/>
          <w:color w:val="auto"/>
          <w:u w:val="none"/>
        </w:rPr>
        <w:t xml:space="preserve">významných </w:t>
      </w:r>
      <w:r>
        <w:rPr>
          <w:rStyle w:val="Hypertextovodkaz"/>
          <w:rFonts w:cstheme="minorHAnsi"/>
          <w:b/>
          <w:bCs/>
          <w:color w:val="auto"/>
          <w:u w:val="none"/>
        </w:rPr>
        <w:t>knižních ilustrátorů Jiřího a Evy Šalamounových</w:t>
      </w:r>
      <w:r w:rsidR="00EF2654">
        <w:rPr>
          <w:rStyle w:val="Hypertextovodkaz"/>
          <w:rFonts w:cstheme="minorHAnsi"/>
          <w:b/>
          <w:bCs/>
          <w:color w:val="auto"/>
          <w:u w:val="none"/>
        </w:rPr>
        <w:t xml:space="preserve">, ale také </w:t>
      </w:r>
      <w:r w:rsidR="0085388A">
        <w:rPr>
          <w:rStyle w:val="Hypertextovodkaz"/>
          <w:rFonts w:cstheme="minorHAnsi"/>
          <w:b/>
          <w:bCs/>
          <w:color w:val="auto"/>
          <w:u w:val="none"/>
        </w:rPr>
        <w:t xml:space="preserve">pracovní náčiní či osobní předměty </w:t>
      </w:r>
      <w:r w:rsidR="00DE294F">
        <w:rPr>
          <w:rStyle w:val="Hypertextovodkaz"/>
          <w:rFonts w:cstheme="minorHAnsi"/>
          <w:b/>
          <w:bCs/>
          <w:color w:val="auto"/>
          <w:u w:val="none"/>
        </w:rPr>
        <w:t>nabí</w:t>
      </w:r>
      <w:r w:rsidR="000B0BB0">
        <w:rPr>
          <w:rStyle w:val="Hypertextovodkaz"/>
          <w:rFonts w:cstheme="minorHAnsi"/>
          <w:b/>
          <w:bCs/>
          <w:color w:val="auto"/>
          <w:u w:val="none"/>
        </w:rPr>
        <w:t>zí</w:t>
      </w:r>
      <w:r w:rsidR="00DE294F">
        <w:rPr>
          <w:rStyle w:val="Hypertextovodkaz"/>
          <w:rFonts w:cstheme="minorHAnsi"/>
          <w:b/>
          <w:bCs/>
          <w:color w:val="auto"/>
          <w:u w:val="none"/>
        </w:rPr>
        <w:t xml:space="preserve"> výstava s názvem Knihy </w:t>
      </w:r>
      <w:proofErr w:type="spellStart"/>
      <w:r w:rsidR="00DE294F">
        <w:rPr>
          <w:rStyle w:val="Hypertextovodkaz"/>
          <w:rFonts w:cstheme="minorHAnsi"/>
          <w:b/>
          <w:bCs/>
          <w:color w:val="auto"/>
          <w:u w:val="none"/>
        </w:rPr>
        <w:t>poŠalamounsku</w:t>
      </w:r>
      <w:proofErr w:type="spellEnd"/>
      <w:r w:rsidR="00DE294F">
        <w:rPr>
          <w:rStyle w:val="Hypertextovodkaz"/>
          <w:rFonts w:cstheme="minorHAnsi"/>
          <w:b/>
          <w:bCs/>
          <w:color w:val="auto"/>
          <w:u w:val="none"/>
        </w:rPr>
        <w:t>, která se 27. května 2025 ote</w:t>
      </w:r>
      <w:r w:rsidR="0035597E">
        <w:rPr>
          <w:rStyle w:val="Hypertextovodkaz"/>
          <w:rFonts w:cstheme="minorHAnsi"/>
          <w:b/>
          <w:bCs/>
          <w:color w:val="auto"/>
          <w:u w:val="none"/>
        </w:rPr>
        <w:t>vřela</w:t>
      </w:r>
      <w:r w:rsidR="00DE294F">
        <w:rPr>
          <w:rStyle w:val="Hypertextovodkaz"/>
          <w:rFonts w:cstheme="minorHAnsi"/>
          <w:b/>
          <w:bCs/>
          <w:color w:val="auto"/>
          <w:u w:val="none"/>
        </w:rPr>
        <w:t xml:space="preserve"> v Historické budově Národního muzea</w:t>
      </w:r>
      <w:r w:rsidR="00226959">
        <w:rPr>
          <w:rStyle w:val="Hypertextovodkaz"/>
          <w:rFonts w:cstheme="minorHAnsi"/>
          <w:b/>
          <w:bCs/>
          <w:color w:val="auto"/>
          <w:u w:val="none"/>
        </w:rPr>
        <w:t xml:space="preserve"> u příležitosti nedožitých 90. narozenin ob</w:t>
      </w:r>
      <w:r w:rsidR="007835C1">
        <w:rPr>
          <w:rStyle w:val="Hypertextovodkaz"/>
          <w:rFonts w:cstheme="minorHAnsi"/>
          <w:b/>
          <w:bCs/>
          <w:color w:val="auto"/>
          <w:u w:val="none"/>
        </w:rPr>
        <w:t xml:space="preserve">ou autorů. </w:t>
      </w:r>
    </w:p>
    <w:p w14:paraId="6B72B001" w14:textId="77777777" w:rsidR="002E4FFE" w:rsidRDefault="002E4FFE" w:rsidP="00D974C9">
      <w:pPr>
        <w:jc w:val="both"/>
        <w:rPr>
          <w:rStyle w:val="Hypertextovodkaz"/>
          <w:rFonts w:cstheme="minorHAnsi"/>
          <w:b/>
          <w:bCs/>
          <w:color w:val="auto"/>
          <w:u w:val="none"/>
        </w:rPr>
      </w:pPr>
    </w:p>
    <w:p w14:paraId="437B0F73" w14:textId="5667697E" w:rsidR="00EB2179" w:rsidRDefault="00ED13EB" w:rsidP="00234BCE">
      <w:pPr>
        <w:jc w:val="both"/>
      </w:pPr>
      <w:r>
        <w:t xml:space="preserve">Knižní ilustrátory </w:t>
      </w:r>
      <w:r w:rsidRPr="00ED13EB">
        <w:t>Ev</w:t>
      </w:r>
      <w:r>
        <w:t>u</w:t>
      </w:r>
      <w:r w:rsidRPr="00ED13EB">
        <w:t xml:space="preserve"> </w:t>
      </w:r>
      <w:proofErr w:type="spellStart"/>
      <w:r w:rsidRPr="00ED13EB">
        <w:t>Natus</w:t>
      </w:r>
      <w:proofErr w:type="spellEnd"/>
      <w:r w:rsidRPr="00ED13EB">
        <w:t>-Šalamounov</w:t>
      </w:r>
      <w:r>
        <w:t>ou</w:t>
      </w:r>
      <w:r w:rsidRPr="00ED13EB">
        <w:t xml:space="preserve"> (1934–2014)</w:t>
      </w:r>
      <w:r w:rsidR="00F1794C">
        <w:t xml:space="preserve"> a jejího manžela </w:t>
      </w:r>
      <w:r w:rsidR="00F1794C" w:rsidRPr="00F1794C">
        <w:t>Jiřího Šalamouna (1935–2022)</w:t>
      </w:r>
      <w:r w:rsidR="00F1794C">
        <w:t xml:space="preserve">, který je české veřejnosti známý mimo jiné jako </w:t>
      </w:r>
      <w:r w:rsidR="009F0E45">
        <w:t xml:space="preserve">autor výtvarné podoby </w:t>
      </w:r>
      <w:r w:rsidR="00F1794C">
        <w:t>legendárního Maxipsa Fíka, spoj</w:t>
      </w:r>
      <w:r w:rsidR="00454649">
        <w:t xml:space="preserve">uje nejen zaměření jejich práce, ale také dvě země – Česká republika a Německo. </w:t>
      </w:r>
      <w:r w:rsidR="00234BCE">
        <w:t>Výběr prací</w:t>
      </w:r>
      <w:r w:rsidR="00807244">
        <w:t>, které výstava představí,</w:t>
      </w:r>
      <w:r w:rsidR="00234BCE">
        <w:t xml:space="preserve"> záměrně ukazuje přístupy obou tvůrců k práci na knihách, které vycházely ve 2. polovině 20. století a na počátku 21. století</w:t>
      </w:r>
      <w:r w:rsidR="00807244">
        <w:t>,</w:t>
      </w:r>
      <w:r w:rsidR="00234BCE">
        <w:t xml:space="preserve"> a</w:t>
      </w:r>
      <w:r w:rsidR="00DB19C3">
        <w:t> </w:t>
      </w:r>
      <w:r w:rsidR="00234BCE">
        <w:t>to jak v československých a českých nakladatelstvích, tak v nakladatelstvích německých, pro která oba autoři rovněž pracovali. Návštěvní</w:t>
      </w:r>
      <w:r w:rsidR="00EB2179">
        <w:t>ci výstavy tak</w:t>
      </w:r>
      <w:r w:rsidR="00234BCE">
        <w:t xml:space="preserve"> m</w:t>
      </w:r>
      <w:r w:rsidR="00EB2179">
        <w:t>ohou</w:t>
      </w:r>
      <w:r w:rsidR="00234BCE">
        <w:t xml:space="preserve"> porovnat, zda a jak se oba </w:t>
      </w:r>
      <w:r w:rsidR="00EB2179">
        <w:t>umělci</w:t>
      </w:r>
      <w:r w:rsidR="00234BCE">
        <w:t xml:space="preserve"> ve své tvorbě vzájemně ovlivňovali. </w:t>
      </w:r>
    </w:p>
    <w:p w14:paraId="71AB7509" w14:textId="77777777" w:rsidR="00EB2179" w:rsidRDefault="00EB2179" w:rsidP="00234BCE">
      <w:pPr>
        <w:jc w:val="both"/>
      </w:pPr>
    </w:p>
    <w:p w14:paraId="14E9A120" w14:textId="50C943DD" w:rsidR="00F12284" w:rsidRDefault="00F12284" w:rsidP="00234BCE">
      <w:pPr>
        <w:jc w:val="both"/>
      </w:pPr>
      <w:r w:rsidRPr="00F12284">
        <w:t xml:space="preserve">Výstava je rozložena na dvě časová období s obměnou </w:t>
      </w:r>
      <w:r>
        <w:t>expon</w:t>
      </w:r>
      <w:r w:rsidR="00C64C80">
        <w:t xml:space="preserve">átů </w:t>
      </w:r>
      <w:r w:rsidRPr="00F12284">
        <w:t xml:space="preserve">během letních měsíců. V první polovině jejího trvání lze </w:t>
      </w:r>
      <w:r w:rsidR="00C64C80">
        <w:t>z</w:t>
      </w:r>
      <w:r w:rsidRPr="00F12284">
        <w:t xml:space="preserve">hlédnout například originální ilustrace Jiřího Šalamouna k oblíbené knize Hobit aneb Cesta tam a zase zpátky od J. R. R. Tolkiena, včetně </w:t>
      </w:r>
      <w:r w:rsidR="003E322A">
        <w:t>ilustrací, které nebyly nikdy publikovány</w:t>
      </w:r>
      <w:r w:rsidR="0035597E">
        <w:t>, č</w:t>
      </w:r>
      <w:r w:rsidRPr="00F12284">
        <w:t xml:space="preserve">i humorně morbidní černobílé kresby k Písním od J. J. Ryby. Z prací Evy </w:t>
      </w:r>
      <w:proofErr w:type="spellStart"/>
      <w:r w:rsidRPr="00F12284">
        <w:t>Natus</w:t>
      </w:r>
      <w:proofErr w:type="spellEnd"/>
      <w:r w:rsidRPr="00F12284">
        <w:t xml:space="preserve">-Šalamounové jsou mimo jiné prezentovány ilustrace ke dvěma rozličným vydáním Mary </w:t>
      </w:r>
      <w:proofErr w:type="spellStart"/>
      <w:r w:rsidRPr="00F12284">
        <w:t>Poppinsové</w:t>
      </w:r>
      <w:proofErr w:type="spellEnd"/>
      <w:r w:rsidRPr="00F12284">
        <w:t xml:space="preserve"> od P. L. </w:t>
      </w:r>
      <w:proofErr w:type="spellStart"/>
      <w:r w:rsidRPr="00F12284">
        <w:t>Traversové</w:t>
      </w:r>
      <w:proofErr w:type="spellEnd"/>
      <w:r w:rsidRPr="00F12284">
        <w:t xml:space="preserve">. </w:t>
      </w:r>
      <w:r w:rsidR="00B5103A">
        <w:t>V průběhu léta pak výstavu oživí</w:t>
      </w:r>
      <w:r w:rsidRPr="00F12284">
        <w:t xml:space="preserve"> ironick</w:t>
      </w:r>
      <w:r w:rsidR="00B5103A">
        <w:t>é</w:t>
      </w:r>
      <w:r w:rsidRPr="00F12284">
        <w:t xml:space="preserve"> a stále platn</w:t>
      </w:r>
      <w:r w:rsidR="00B5103A">
        <w:t>é</w:t>
      </w:r>
      <w:r w:rsidRPr="00F12284">
        <w:t xml:space="preserve"> kresb</w:t>
      </w:r>
      <w:r w:rsidR="00B5103A">
        <w:t>y</w:t>
      </w:r>
      <w:r w:rsidRPr="00F12284">
        <w:t xml:space="preserve"> Jiřího Šalamouna k Historii města </w:t>
      </w:r>
      <w:proofErr w:type="spellStart"/>
      <w:r w:rsidRPr="00F12284">
        <w:t>Hloupětína</w:t>
      </w:r>
      <w:proofErr w:type="spellEnd"/>
      <w:r w:rsidRPr="00F12284">
        <w:t xml:space="preserve"> autora M. J. </w:t>
      </w:r>
      <w:proofErr w:type="spellStart"/>
      <w:r w:rsidRPr="00F12284">
        <w:t>Saltykova</w:t>
      </w:r>
      <w:proofErr w:type="spellEnd"/>
      <w:r w:rsidRPr="00F12284">
        <w:t xml:space="preserve">-Ščedrina či </w:t>
      </w:r>
      <w:proofErr w:type="spellStart"/>
      <w:r w:rsidRPr="00F12284">
        <w:t>komiksově</w:t>
      </w:r>
      <w:proofErr w:type="spellEnd"/>
      <w:r w:rsidRPr="00F12284">
        <w:t xml:space="preserve"> zpracovan</w:t>
      </w:r>
      <w:r w:rsidR="0048080E">
        <w:t>é</w:t>
      </w:r>
      <w:r w:rsidRPr="00F12284">
        <w:t xml:space="preserve"> ilustrac</w:t>
      </w:r>
      <w:r w:rsidR="0048080E">
        <w:t>e</w:t>
      </w:r>
      <w:r w:rsidRPr="00F12284">
        <w:t xml:space="preserve"> ke knize Deset měst od M. </w:t>
      </w:r>
      <w:proofErr w:type="spellStart"/>
      <w:r w:rsidRPr="00F12284">
        <w:t>Argilliho</w:t>
      </w:r>
      <w:proofErr w:type="spellEnd"/>
      <w:r w:rsidRPr="00F12284">
        <w:t xml:space="preserve">. Z díla Evy </w:t>
      </w:r>
      <w:proofErr w:type="spellStart"/>
      <w:r w:rsidRPr="00F12284">
        <w:t>Natus</w:t>
      </w:r>
      <w:proofErr w:type="spellEnd"/>
      <w:r w:rsidRPr="00F12284">
        <w:t>-Šalamounové</w:t>
      </w:r>
      <w:r w:rsidR="0068302F">
        <w:t xml:space="preserve"> bude</w:t>
      </w:r>
      <w:r w:rsidRPr="00F12284">
        <w:t xml:space="preserve"> možné spatřit například její tušové kresby k dílu K. I. </w:t>
      </w:r>
      <w:proofErr w:type="spellStart"/>
      <w:r w:rsidRPr="00F12284">
        <w:t>Čukovského</w:t>
      </w:r>
      <w:proofErr w:type="spellEnd"/>
      <w:r w:rsidRPr="00F12284">
        <w:t xml:space="preserve"> Doktor </w:t>
      </w:r>
      <w:proofErr w:type="spellStart"/>
      <w:r w:rsidRPr="00F12284">
        <w:t>Bolíto</w:t>
      </w:r>
      <w:proofErr w:type="spellEnd"/>
      <w:r w:rsidRPr="00F12284">
        <w:t xml:space="preserve"> nebo velkoformátové, olejovými pastelkami na litografickém podkladě ztvárněné barevné kresby z</w:t>
      </w:r>
      <w:r w:rsidR="00DB19C3">
        <w:t> </w:t>
      </w:r>
      <w:r w:rsidRPr="00F12284">
        <w:t>počátku tisíciletí.</w:t>
      </w:r>
    </w:p>
    <w:p w14:paraId="11D9C8DE" w14:textId="77777777" w:rsidR="00F12284" w:rsidRDefault="00F12284" w:rsidP="00234BCE">
      <w:pPr>
        <w:jc w:val="both"/>
      </w:pPr>
    </w:p>
    <w:p w14:paraId="53F4780D" w14:textId="30736B1C" w:rsidR="00E67081" w:rsidRDefault="007D0282" w:rsidP="00234BCE">
      <w:pPr>
        <w:jc w:val="both"/>
      </w:pPr>
      <w:r>
        <w:t>Ve</w:t>
      </w:r>
      <w:r w:rsidR="00234BCE">
        <w:t xml:space="preserve"> výstavě</w:t>
      </w:r>
      <w:r>
        <w:t xml:space="preserve">, </w:t>
      </w:r>
      <w:r w:rsidR="009D01FF">
        <w:t xml:space="preserve">která představí </w:t>
      </w:r>
      <w:r w:rsidR="00106799">
        <w:t>knihy a ilustrace</w:t>
      </w:r>
      <w:r w:rsidR="009D01FF">
        <w:t xml:space="preserve"> ze sbírek Národního muzea</w:t>
      </w:r>
      <w:r w:rsidR="00106799">
        <w:t xml:space="preserve"> </w:t>
      </w:r>
      <w:r w:rsidR="00453655">
        <w:t xml:space="preserve">a </w:t>
      </w:r>
      <w:r w:rsidR="00106799">
        <w:t>ze soukromé rodinné sbírky,</w:t>
      </w:r>
      <w:r w:rsidR="009D01FF">
        <w:t xml:space="preserve"> </w:t>
      </w:r>
      <w:r w:rsidR="00234BCE">
        <w:t>je možné t</w:t>
      </w:r>
      <w:r w:rsidR="0068302F">
        <w:t>aké</w:t>
      </w:r>
      <w:r w:rsidR="00234BCE">
        <w:t xml:space="preserve"> listovat některými z mnoha ilustrovaných knih a prohlédnout si i další </w:t>
      </w:r>
      <w:r w:rsidR="00106799">
        <w:t>díla</w:t>
      </w:r>
      <w:r w:rsidR="00234BCE">
        <w:t>, a to v digitální podobě</w:t>
      </w:r>
      <w:r w:rsidR="00026FD1">
        <w:t>, stejně jako</w:t>
      </w:r>
      <w:r w:rsidR="00234BCE">
        <w:t xml:space="preserve"> pracovní náčiní, osobní předměty či ukázky ze sběratelských lásek obou autorů</w:t>
      </w:r>
      <w:r w:rsidR="000B3BEC">
        <w:t>, kteří patří k</w:t>
      </w:r>
      <w:r w:rsidR="00DB19C3">
        <w:t> </w:t>
      </w:r>
      <w:r w:rsidR="000B3BEC">
        <w:t>nejvýznamnějším</w:t>
      </w:r>
      <w:r w:rsidR="00DB19C3">
        <w:t xml:space="preserve"> českým</w:t>
      </w:r>
      <w:r w:rsidR="000B3BEC">
        <w:t xml:space="preserve"> ilustrátorům 20.</w:t>
      </w:r>
      <w:r w:rsidR="00DB19C3">
        <w:t> </w:t>
      </w:r>
      <w:r w:rsidR="000B3BEC">
        <w:t xml:space="preserve">století. </w:t>
      </w:r>
      <w:r w:rsidR="00234BCE">
        <w:t xml:space="preserve"> </w:t>
      </w:r>
    </w:p>
    <w:p w14:paraId="38EFA57D" w14:textId="77777777" w:rsidR="00234BCE" w:rsidRDefault="00234BCE" w:rsidP="00D974C9">
      <w:pPr>
        <w:jc w:val="both"/>
      </w:pPr>
    </w:p>
    <w:p w14:paraId="343635EA" w14:textId="0CDE4CB0" w:rsidR="00167A10" w:rsidRPr="0075620B" w:rsidRDefault="00167A10" w:rsidP="00D974C9">
      <w:pPr>
        <w:jc w:val="both"/>
      </w:pPr>
      <w:r>
        <w:t xml:space="preserve">Výstava </w:t>
      </w:r>
      <w:r w:rsidR="00F172C3">
        <w:t xml:space="preserve">Knihy </w:t>
      </w:r>
      <w:proofErr w:type="spellStart"/>
      <w:r w:rsidR="00F172C3">
        <w:t>poŠalamounsku</w:t>
      </w:r>
      <w:proofErr w:type="spellEnd"/>
      <w:r w:rsidR="00F172C3">
        <w:t xml:space="preserve"> bude v Historické budově Národního muzea</w:t>
      </w:r>
      <w:r>
        <w:t xml:space="preserve"> otevřena do </w:t>
      </w:r>
      <w:r w:rsidR="009F348E">
        <w:t>2</w:t>
      </w:r>
      <w:r w:rsidR="003A31E7">
        <w:t>3</w:t>
      </w:r>
      <w:r w:rsidR="009F348E">
        <w:t>.</w:t>
      </w:r>
      <w:r w:rsidR="00DB19C3">
        <w:t> </w:t>
      </w:r>
      <w:r w:rsidR="003A31E7">
        <w:t>listopadu</w:t>
      </w:r>
      <w:r w:rsidR="009F348E">
        <w:t xml:space="preserve"> 202</w:t>
      </w:r>
      <w:r w:rsidR="003A31E7">
        <w:t>5</w:t>
      </w:r>
      <w:r w:rsidR="009F348E">
        <w:t xml:space="preserve">. </w:t>
      </w:r>
    </w:p>
    <w:p w14:paraId="653694CF" w14:textId="77777777" w:rsidR="009F348E" w:rsidRDefault="009F348E" w:rsidP="00692FB7">
      <w:pPr>
        <w:jc w:val="both"/>
      </w:pPr>
    </w:p>
    <w:p w14:paraId="07D62117" w14:textId="293B98C0" w:rsidR="00692FB7" w:rsidRPr="0075620B" w:rsidRDefault="00692FB7" w:rsidP="00692FB7">
      <w:pPr>
        <w:jc w:val="both"/>
      </w:pPr>
      <w:r w:rsidRPr="0075620B">
        <w:t xml:space="preserve">Více informací naleznete na </w:t>
      </w:r>
      <w:hyperlink r:id="rId9" w:history="1">
        <w:r w:rsidRPr="0075620B">
          <w:rPr>
            <w:rStyle w:val="Hypertextovodkaz"/>
            <w:color w:val="auto"/>
            <w:u w:val="none"/>
          </w:rPr>
          <w:t>www.nm.cz</w:t>
        </w:r>
      </w:hyperlink>
      <w:r w:rsidR="003A31E7">
        <w:t xml:space="preserve"> </w:t>
      </w:r>
      <w:r w:rsidR="003B2B22">
        <w:t xml:space="preserve"> </w:t>
      </w:r>
      <w:r w:rsidR="009F348E">
        <w:t xml:space="preserve"> </w:t>
      </w:r>
    </w:p>
    <w:p w14:paraId="68C1937F" w14:textId="77777777" w:rsidR="00250704" w:rsidRPr="0075620B" w:rsidRDefault="00250704" w:rsidP="006B7D38">
      <w:pPr>
        <w:jc w:val="both"/>
        <w:rPr>
          <w:rFonts w:cstheme="minorHAnsi"/>
        </w:rPr>
      </w:pPr>
    </w:p>
    <w:p w14:paraId="0652557E" w14:textId="77777777" w:rsidR="00EC3CF6" w:rsidRDefault="00EC3CF6" w:rsidP="0058262D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7865F860" w14:textId="254FED60" w:rsidR="0058262D" w:rsidRPr="00EE38FC" w:rsidRDefault="0058262D" w:rsidP="0058262D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lastRenderedPageBreak/>
        <w:t>Mgr. Kristina Kvapilová</w:t>
      </w:r>
    </w:p>
    <w:p w14:paraId="7AF67FB8" w14:textId="77777777" w:rsidR="0058262D" w:rsidRPr="00EE38FC" w:rsidRDefault="0058262D" w:rsidP="0058262D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58262D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58262D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81AB900" w14:textId="77777777" w:rsidR="0058262D" w:rsidRPr="00EE38FC" w:rsidRDefault="0058262D" w:rsidP="0058262D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437F24C" w14:textId="77777777" w:rsidR="0058262D" w:rsidRDefault="0058262D" w:rsidP="0058262D">
      <w:pPr>
        <w:jc w:val="both"/>
      </w:pPr>
    </w:p>
    <w:p w14:paraId="0A5A88A6" w14:textId="77777777" w:rsidR="00250704" w:rsidRPr="006B7D38" w:rsidRDefault="00250704" w:rsidP="006B7D38">
      <w:pPr>
        <w:jc w:val="both"/>
        <w:rPr>
          <w:rFonts w:cstheme="minorHAnsi"/>
        </w:rPr>
      </w:pPr>
    </w:p>
    <w:sectPr w:rsidR="00250704" w:rsidRPr="006B7D38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3B290" w14:textId="77777777" w:rsidR="00925665" w:rsidRDefault="00925665" w:rsidP="00791B67">
      <w:r>
        <w:separator/>
      </w:r>
    </w:p>
  </w:endnote>
  <w:endnote w:type="continuationSeparator" w:id="0">
    <w:p w14:paraId="0405EAA3" w14:textId="77777777" w:rsidR="00925665" w:rsidRDefault="00925665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58240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8BB93" w14:textId="77777777" w:rsidR="00925665" w:rsidRDefault="00925665" w:rsidP="00791B67">
      <w:r>
        <w:separator/>
      </w:r>
    </w:p>
  </w:footnote>
  <w:footnote w:type="continuationSeparator" w:id="0">
    <w:p w14:paraId="55850872" w14:textId="77777777" w:rsidR="00925665" w:rsidRDefault="00925665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58241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2630A"/>
    <w:rsid w:val="00026FD1"/>
    <w:rsid w:val="00034E97"/>
    <w:rsid w:val="00037807"/>
    <w:rsid w:val="00055D4C"/>
    <w:rsid w:val="00055EFB"/>
    <w:rsid w:val="000B0BB0"/>
    <w:rsid w:val="000B3BEC"/>
    <w:rsid w:val="000C436C"/>
    <w:rsid w:val="000C7CFB"/>
    <w:rsid w:val="000D70AE"/>
    <w:rsid w:val="00106799"/>
    <w:rsid w:val="00166E3D"/>
    <w:rsid w:val="00167A10"/>
    <w:rsid w:val="001A4B83"/>
    <w:rsid w:val="001C35C2"/>
    <w:rsid w:val="00213AD2"/>
    <w:rsid w:val="00217991"/>
    <w:rsid w:val="00226959"/>
    <w:rsid w:val="00234BCE"/>
    <w:rsid w:val="002378BF"/>
    <w:rsid w:val="00241B90"/>
    <w:rsid w:val="00250704"/>
    <w:rsid w:val="002736EB"/>
    <w:rsid w:val="0027496D"/>
    <w:rsid w:val="002919B5"/>
    <w:rsid w:val="002B0C28"/>
    <w:rsid w:val="002D5125"/>
    <w:rsid w:val="002E4FFE"/>
    <w:rsid w:val="0035597E"/>
    <w:rsid w:val="00373824"/>
    <w:rsid w:val="0037779D"/>
    <w:rsid w:val="003849B9"/>
    <w:rsid w:val="00384C8A"/>
    <w:rsid w:val="003A31E7"/>
    <w:rsid w:val="003B2B22"/>
    <w:rsid w:val="003C6EE7"/>
    <w:rsid w:val="003D6273"/>
    <w:rsid w:val="003E322A"/>
    <w:rsid w:val="003F6F9B"/>
    <w:rsid w:val="00446591"/>
    <w:rsid w:val="00453655"/>
    <w:rsid w:val="00454649"/>
    <w:rsid w:val="00457E95"/>
    <w:rsid w:val="00464DB7"/>
    <w:rsid w:val="0048080E"/>
    <w:rsid w:val="004A2433"/>
    <w:rsid w:val="004A73B0"/>
    <w:rsid w:val="004E0BB1"/>
    <w:rsid w:val="00511E82"/>
    <w:rsid w:val="00527ECE"/>
    <w:rsid w:val="0053149C"/>
    <w:rsid w:val="005809C4"/>
    <w:rsid w:val="0058262D"/>
    <w:rsid w:val="00594CB0"/>
    <w:rsid w:val="005A10DA"/>
    <w:rsid w:val="005A1422"/>
    <w:rsid w:val="005B51DA"/>
    <w:rsid w:val="005D0B9D"/>
    <w:rsid w:val="005F7731"/>
    <w:rsid w:val="006070A2"/>
    <w:rsid w:val="006377E9"/>
    <w:rsid w:val="006644DC"/>
    <w:rsid w:val="0068302F"/>
    <w:rsid w:val="00692FB7"/>
    <w:rsid w:val="006B7D38"/>
    <w:rsid w:val="006D022C"/>
    <w:rsid w:val="006F28F9"/>
    <w:rsid w:val="0070414A"/>
    <w:rsid w:val="007122E2"/>
    <w:rsid w:val="007461EB"/>
    <w:rsid w:val="0075620B"/>
    <w:rsid w:val="007835C1"/>
    <w:rsid w:val="00787A81"/>
    <w:rsid w:val="00791B67"/>
    <w:rsid w:val="007A614B"/>
    <w:rsid w:val="007C4D3C"/>
    <w:rsid w:val="007D0282"/>
    <w:rsid w:val="007E17D2"/>
    <w:rsid w:val="007F7964"/>
    <w:rsid w:val="00800CEC"/>
    <w:rsid w:val="00807244"/>
    <w:rsid w:val="0085388A"/>
    <w:rsid w:val="0087047C"/>
    <w:rsid w:val="008825F7"/>
    <w:rsid w:val="0089770D"/>
    <w:rsid w:val="008D5FFF"/>
    <w:rsid w:val="008E7DC9"/>
    <w:rsid w:val="008F4F40"/>
    <w:rsid w:val="00925665"/>
    <w:rsid w:val="00932316"/>
    <w:rsid w:val="009362BD"/>
    <w:rsid w:val="009455B1"/>
    <w:rsid w:val="009910E6"/>
    <w:rsid w:val="009977F3"/>
    <w:rsid w:val="009B23E8"/>
    <w:rsid w:val="009B55AD"/>
    <w:rsid w:val="009C7C2F"/>
    <w:rsid w:val="009D01FF"/>
    <w:rsid w:val="009F0E45"/>
    <w:rsid w:val="009F348E"/>
    <w:rsid w:val="009F526E"/>
    <w:rsid w:val="00A303E2"/>
    <w:rsid w:val="00A9459B"/>
    <w:rsid w:val="00AA688C"/>
    <w:rsid w:val="00AC2166"/>
    <w:rsid w:val="00B0660D"/>
    <w:rsid w:val="00B11EA3"/>
    <w:rsid w:val="00B2509B"/>
    <w:rsid w:val="00B325F3"/>
    <w:rsid w:val="00B331AD"/>
    <w:rsid w:val="00B50FE2"/>
    <w:rsid w:val="00B5103A"/>
    <w:rsid w:val="00B61A56"/>
    <w:rsid w:val="00B71855"/>
    <w:rsid w:val="00B768CC"/>
    <w:rsid w:val="00B86A4D"/>
    <w:rsid w:val="00B87202"/>
    <w:rsid w:val="00BE1342"/>
    <w:rsid w:val="00BE5EE2"/>
    <w:rsid w:val="00BF65F3"/>
    <w:rsid w:val="00C24863"/>
    <w:rsid w:val="00C502AA"/>
    <w:rsid w:val="00C64C80"/>
    <w:rsid w:val="00C81672"/>
    <w:rsid w:val="00C81F0F"/>
    <w:rsid w:val="00CA1D8F"/>
    <w:rsid w:val="00CA6AD6"/>
    <w:rsid w:val="00CA77A3"/>
    <w:rsid w:val="00CC40C2"/>
    <w:rsid w:val="00CD118B"/>
    <w:rsid w:val="00D05AB3"/>
    <w:rsid w:val="00D41933"/>
    <w:rsid w:val="00D5095A"/>
    <w:rsid w:val="00D91ADA"/>
    <w:rsid w:val="00D91F66"/>
    <w:rsid w:val="00D95816"/>
    <w:rsid w:val="00D974C9"/>
    <w:rsid w:val="00DB19C3"/>
    <w:rsid w:val="00DC1E02"/>
    <w:rsid w:val="00DE294F"/>
    <w:rsid w:val="00E67081"/>
    <w:rsid w:val="00E743D2"/>
    <w:rsid w:val="00E97BEC"/>
    <w:rsid w:val="00EB2179"/>
    <w:rsid w:val="00EC3CF6"/>
    <w:rsid w:val="00ED13EB"/>
    <w:rsid w:val="00EF2654"/>
    <w:rsid w:val="00F0062B"/>
    <w:rsid w:val="00F12284"/>
    <w:rsid w:val="00F172C3"/>
    <w:rsid w:val="00F1794C"/>
    <w:rsid w:val="00F44120"/>
    <w:rsid w:val="00F65A85"/>
    <w:rsid w:val="00F70AE1"/>
    <w:rsid w:val="00F815BC"/>
    <w:rsid w:val="00FA662D"/>
    <w:rsid w:val="00FB55B7"/>
    <w:rsid w:val="00FC5CE3"/>
    <w:rsid w:val="00FD2E64"/>
    <w:rsid w:val="00FE699C"/>
    <w:rsid w:val="00FF2881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53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1082</TotalTime>
  <Pages>2</Pages>
  <Words>419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131</cp:revision>
  <dcterms:created xsi:type="dcterms:W3CDTF">2025-01-31T07:05:00Z</dcterms:created>
  <dcterms:modified xsi:type="dcterms:W3CDTF">2025-05-28T11:59:00Z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